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4C" w:rsidRPr="00E97904" w:rsidRDefault="00346C4C" w:rsidP="00E97904">
      <w:pPr>
        <w:pStyle w:val="Heading2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97904">
        <w:rPr>
          <w:rFonts w:ascii="Times New Roman" w:hAnsi="Times New Roman"/>
          <w:color w:val="auto"/>
          <w:sz w:val="28"/>
          <w:szCs w:val="28"/>
        </w:rPr>
        <w:t>Уведомление</w:t>
      </w:r>
      <w:r>
        <w:rPr>
          <w:rFonts w:ascii="Times New Roman" w:hAnsi="Times New Roman"/>
          <w:color w:val="auto"/>
          <w:sz w:val="28"/>
          <w:szCs w:val="28"/>
        </w:rPr>
        <w:t xml:space="preserve"> о проведении общественного обсуждения</w:t>
      </w:r>
    </w:p>
    <w:p w:rsidR="00346C4C" w:rsidRPr="00E97904" w:rsidRDefault="00346C4C" w:rsidP="00E9790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904">
        <w:rPr>
          <w:rFonts w:ascii="Times New Roman" w:hAnsi="Times New Roman" w:cs="Times New Roman"/>
          <w:b/>
          <w:sz w:val="28"/>
          <w:szCs w:val="28"/>
        </w:rPr>
        <w:t>проекта нормативного правового акта</w:t>
      </w:r>
    </w:p>
    <w:p w:rsidR="00346C4C" w:rsidRPr="00E97904" w:rsidRDefault="00346C4C" w:rsidP="00E979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46C4C" w:rsidRPr="00B86306" w:rsidRDefault="00346C4C" w:rsidP="00B863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E97904">
        <w:rPr>
          <w:rFonts w:ascii="Times New Roman" w:hAnsi="Times New Roman"/>
          <w:sz w:val="28"/>
          <w:szCs w:val="28"/>
        </w:rPr>
        <w:t xml:space="preserve">          1. Вид нормативного правового акта  -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Pr="00B86306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 xml:space="preserve">   «</w:t>
      </w:r>
      <w:r w:rsidRPr="00B86306">
        <w:rPr>
          <w:rFonts w:ascii="Times New Roman" w:hAnsi="Times New Roman"/>
          <w:sz w:val="28"/>
          <w:szCs w:val="28"/>
        </w:rPr>
        <w:t>Управление и распоряжение муниципальным имуществом муниципального района Похвистневский Самарской области на 2027-2031годы»</w:t>
      </w:r>
      <w:r>
        <w:rPr>
          <w:rFonts w:ascii="Times New Roman" w:hAnsi="Times New Roman"/>
          <w:sz w:val="28"/>
          <w:szCs w:val="28"/>
        </w:rPr>
        <w:t>.</w:t>
      </w:r>
      <w:r w:rsidRPr="00B86306">
        <w:rPr>
          <w:rFonts w:ascii="Times New Roman" w:hAnsi="Times New Roman"/>
          <w:sz w:val="28"/>
          <w:szCs w:val="28"/>
        </w:rPr>
        <w:t xml:space="preserve"> </w:t>
      </w:r>
    </w:p>
    <w:p w:rsidR="00346C4C" w:rsidRPr="00B86306" w:rsidRDefault="00346C4C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6C4C" w:rsidRPr="00E97904" w:rsidRDefault="00346C4C" w:rsidP="00E979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7904">
        <w:rPr>
          <w:rFonts w:ascii="Times New Roman" w:hAnsi="Times New Roman"/>
          <w:sz w:val="28"/>
          <w:szCs w:val="28"/>
        </w:rPr>
        <w:t xml:space="preserve">         2. Наименование проекта нормативного правового акта:</w:t>
      </w:r>
    </w:p>
    <w:p w:rsidR="00346C4C" w:rsidRDefault="00346C4C" w:rsidP="00E979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7904">
        <w:rPr>
          <w:rFonts w:ascii="Times New Roman" w:hAnsi="Times New Roman"/>
          <w:sz w:val="28"/>
          <w:szCs w:val="28"/>
        </w:rPr>
        <w:t xml:space="preserve">          -</w:t>
      </w:r>
      <w:r w:rsidRPr="00B86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 муниципальной программы «</w:t>
      </w:r>
      <w:r w:rsidRPr="00B86306">
        <w:rPr>
          <w:rFonts w:ascii="Times New Roman" w:hAnsi="Times New Roman"/>
          <w:sz w:val="28"/>
          <w:szCs w:val="28"/>
        </w:rPr>
        <w:t>Управление и распоряжение муниципальным имуществом муниципального района Похвистневский Самарской области на 2027-2031годы»</w:t>
      </w:r>
      <w:r>
        <w:rPr>
          <w:rFonts w:ascii="Times New Roman" w:hAnsi="Times New Roman"/>
          <w:sz w:val="28"/>
          <w:szCs w:val="28"/>
        </w:rPr>
        <w:t>.</w:t>
      </w:r>
    </w:p>
    <w:p w:rsidR="00346C4C" w:rsidRPr="00E97904" w:rsidRDefault="00346C4C" w:rsidP="00E979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7904">
        <w:rPr>
          <w:rFonts w:ascii="Times New Roman" w:hAnsi="Times New Roman"/>
          <w:sz w:val="28"/>
          <w:szCs w:val="28"/>
        </w:rPr>
        <w:t xml:space="preserve">        3. Планируемый срок вступления в си</w:t>
      </w:r>
      <w:r>
        <w:rPr>
          <w:rFonts w:ascii="Times New Roman" w:hAnsi="Times New Roman"/>
          <w:sz w:val="28"/>
          <w:szCs w:val="28"/>
        </w:rPr>
        <w:t>лу нормативного</w:t>
      </w:r>
      <w:r w:rsidRPr="00E97904">
        <w:rPr>
          <w:rFonts w:ascii="Times New Roman" w:hAnsi="Times New Roman"/>
          <w:sz w:val="28"/>
          <w:szCs w:val="28"/>
        </w:rPr>
        <w:t xml:space="preserve"> правов</w:t>
      </w:r>
      <w:r>
        <w:rPr>
          <w:rFonts w:ascii="Times New Roman" w:hAnsi="Times New Roman"/>
          <w:sz w:val="28"/>
          <w:szCs w:val="28"/>
        </w:rPr>
        <w:t>ого</w:t>
      </w:r>
      <w:r w:rsidRPr="00E97904">
        <w:rPr>
          <w:rFonts w:ascii="Times New Roman" w:hAnsi="Times New Roman"/>
          <w:sz w:val="28"/>
          <w:szCs w:val="28"/>
        </w:rPr>
        <w:t xml:space="preserve"> акт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97904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</w:rPr>
        <w:t>01.01.2027</w:t>
      </w:r>
      <w:r w:rsidRPr="00E97904">
        <w:rPr>
          <w:rFonts w:ascii="Times New Roman" w:hAnsi="Times New Roman"/>
          <w:sz w:val="28"/>
          <w:szCs w:val="28"/>
        </w:rPr>
        <w:t xml:space="preserve"> год.</w:t>
      </w:r>
    </w:p>
    <w:p w:rsidR="00346C4C" w:rsidRPr="00E97904" w:rsidRDefault="00346C4C" w:rsidP="00E979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7904">
        <w:rPr>
          <w:rFonts w:ascii="Times New Roman" w:hAnsi="Times New Roman"/>
          <w:sz w:val="28"/>
          <w:szCs w:val="28"/>
        </w:rPr>
        <w:t xml:space="preserve">        4. Разработчик проектов нормативных правовых актов </w:t>
      </w:r>
      <w:r>
        <w:rPr>
          <w:rFonts w:ascii="Times New Roman" w:hAnsi="Times New Roman"/>
          <w:sz w:val="28"/>
          <w:szCs w:val="28"/>
        </w:rPr>
        <w:t>–</w:t>
      </w:r>
      <w:r w:rsidRPr="00E9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 Администрации муниципального района Похвистневский Самарской области.</w:t>
      </w:r>
    </w:p>
    <w:p w:rsidR="00346C4C" w:rsidRPr="00E97904" w:rsidRDefault="00346C4C" w:rsidP="00E97904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5. Обоснование необходимости подготовки проектов нормативных правовых актов –</w:t>
      </w:r>
      <w:r>
        <w:rPr>
          <w:rFonts w:ascii="Times New Roman" w:hAnsi="Times New Roman" w:cs="Times New Roman"/>
          <w:sz w:val="28"/>
          <w:szCs w:val="28"/>
        </w:rPr>
        <w:t xml:space="preserve"> управление и распоряжение муниципальным имуществом</w:t>
      </w:r>
      <w:r w:rsidRPr="00E97904">
        <w:rPr>
          <w:rFonts w:ascii="Times New Roman" w:hAnsi="Times New Roman" w:cs="Times New Roman"/>
          <w:sz w:val="28"/>
          <w:szCs w:val="28"/>
        </w:rPr>
        <w:t>.</w:t>
      </w:r>
    </w:p>
    <w:p w:rsidR="00346C4C" w:rsidRPr="00E97904" w:rsidRDefault="00346C4C" w:rsidP="00E97904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6C4C" w:rsidRPr="00E97904" w:rsidRDefault="00346C4C" w:rsidP="006E52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7904">
        <w:rPr>
          <w:rFonts w:ascii="Times New Roman" w:hAnsi="Times New Roman"/>
          <w:sz w:val="28"/>
          <w:szCs w:val="28"/>
        </w:rPr>
        <w:t xml:space="preserve">6. Круг субъектов, на которых будет распространено действие проектов нормативных правовых актов </w:t>
      </w:r>
      <w:r>
        <w:rPr>
          <w:rFonts w:ascii="Times New Roman" w:hAnsi="Times New Roman"/>
          <w:sz w:val="28"/>
          <w:szCs w:val="28"/>
        </w:rPr>
        <w:t>– Администрация муниципального района Похвистневский Самарской области,  Комитет по управлению муниципальным имуществом Администрации муниципального района Похвистневский Самарской области.</w:t>
      </w:r>
    </w:p>
    <w:p w:rsidR="00346C4C" w:rsidRPr="00E97904" w:rsidRDefault="00346C4C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7. Необходимости в установлении переходного периода не требуется.</w:t>
      </w:r>
    </w:p>
    <w:p w:rsidR="00346C4C" w:rsidRPr="00E97904" w:rsidRDefault="00346C4C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6C4C" w:rsidRPr="00E97904" w:rsidRDefault="00346C4C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8. Срок, в течение которого разработчиком проекта принимаются предложения - с </w:t>
      </w:r>
      <w:r>
        <w:rPr>
          <w:rFonts w:ascii="Times New Roman" w:hAnsi="Times New Roman" w:cs="Times New Roman"/>
          <w:sz w:val="28"/>
          <w:szCs w:val="28"/>
        </w:rPr>
        <w:t>07.08.2026</w:t>
      </w:r>
      <w:r w:rsidRPr="00E97904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13.08.2026</w:t>
      </w:r>
      <w:r w:rsidRPr="00E9790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6C4C" w:rsidRPr="00E97904" w:rsidRDefault="00346C4C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6C4C" w:rsidRPr="00E97904" w:rsidRDefault="00346C4C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9. Контактные данные для направления предложений (ответственное лицо, адрес электронной почты и контактный телефон ответственного лица: </w:t>
      </w:r>
      <w:r>
        <w:rPr>
          <w:rFonts w:ascii="Times New Roman" w:hAnsi="Times New Roman" w:cs="Times New Roman"/>
          <w:sz w:val="28"/>
          <w:szCs w:val="28"/>
        </w:rPr>
        <w:t>Денисова Ольга Александровна</w:t>
      </w:r>
      <w:r w:rsidRPr="00E97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7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Комитета по управлению муниципальным имуществом </w:t>
      </w:r>
      <w:r w:rsidRPr="00E97904">
        <w:rPr>
          <w:rFonts w:ascii="Times New Roman" w:hAnsi="Times New Roman" w:cs="Times New Roman"/>
          <w:sz w:val="28"/>
          <w:szCs w:val="28"/>
        </w:rPr>
        <w:t>Администрации муниципального района Похвистневский,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97904">
        <w:rPr>
          <w:rFonts w:ascii="Times New Roman" w:hAnsi="Times New Roman" w:cs="Times New Roman"/>
          <w:sz w:val="28"/>
          <w:szCs w:val="28"/>
        </w:rPr>
        <w:t xml:space="preserve">тел. 8 846 56 </w:t>
      </w:r>
      <w:r>
        <w:rPr>
          <w:rFonts w:ascii="Times New Roman" w:hAnsi="Times New Roman" w:cs="Times New Roman"/>
          <w:sz w:val="28"/>
          <w:szCs w:val="28"/>
        </w:rPr>
        <w:t>22871</w:t>
      </w:r>
      <w:r w:rsidRPr="00E979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pohr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kumi</w:t>
      </w:r>
      <w:r w:rsidRPr="00E97904">
        <w:rPr>
          <w:rFonts w:ascii="Times New Roman" w:hAnsi="Times New Roman" w:cs="Times New Roman"/>
          <w:sz w:val="28"/>
          <w:szCs w:val="28"/>
        </w:rPr>
        <w:t>@</w:t>
      </w:r>
      <w:r w:rsidRPr="00E9790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97904">
        <w:rPr>
          <w:rFonts w:ascii="Times New Roman" w:hAnsi="Times New Roman" w:cs="Times New Roman"/>
          <w:sz w:val="28"/>
          <w:szCs w:val="28"/>
        </w:rPr>
        <w:t>.</w:t>
      </w:r>
      <w:r w:rsidRPr="00E9790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97904">
        <w:rPr>
          <w:rFonts w:ascii="Times New Roman" w:hAnsi="Times New Roman" w:cs="Times New Roman"/>
          <w:sz w:val="28"/>
          <w:szCs w:val="28"/>
        </w:rPr>
        <w:t>.)</w:t>
      </w:r>
    </w:p>
    <w:p w:rsidR="00346C4C" w:rsidRPr="00E97904" w:rsidRDefault="00346C4C" w:rsidP="00E9790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346C4C" w:rsidRPr="00E97904" w:rsidSect="00E9790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EBC"/>
    <w:rsid w:val="000342DE"/>
    <w:rsid w:val="00054CC3"/>
    <w:rsid w:val="000A081E"/>
    <w:rsid w:val="000B0EBC"/>
    <w:rsid w:val="000D78A3"/>
    <w:rsid w:val="000F2D92"/>
    <w:rsid w:val="00191314"/>
    <w:rsid w:val="0023242D"/>
    <w:rsid w:val="002456E4"/>
    <w:rsid w:val="002B4257"/>
    <w:rsid w:val="002C2DB6"/>
    <w:rsid w:val="00346C4C"/>
    <w:rsid w:val="004759CF"/>
    <w:rsid w:val="004B426E"/>
    <w:rsid w:val="005461AB"/>
    <w:rsid w:val="00547C6B"/>
    <w:rsid w:val="006132D0"/>
    <w:rsid w:val="00636875"/>
    <w:rsid w:val="00642A66"/>
    <w:rsid w:val="006D48BB"/>
    <w:rsid w:val="006E52E3"/>
    <w:rsid w:val="00722A56"/>
    <w:rsid w:val="007343D2"/>
    <w:rsid w:val="00760CF4"/>
    <w:rsid w:val="00773018"/>
    <w:rsid w:val="00896325"/>
    <w:rsid w:val="008B5B6C"/>
    <w:rsid w:val="008C0B12"/>
    <w:rsid w:val="00955718"/>
    <w:rsid w:val="009855A1"/>
    <w:rsid w:val="009D7001"/>
    <w:rsid w:val="009E052C"/>
    <w:rsid w:val="00A07CAD"/>
    <w:rsid w:val="00A544A7"/>
    <w:rsid w:val="00A91350"/>
    <w:rsid w:val="00AB39CF"/>
    <w:rsid w:val="00B80BDB"/>
    <w:rsid w:val="00B86306"/>
    <w:rsid w:val="00BA12DD"/>
    <w:rsid w:val="00BB72DB"/>
    <w:rsid w:val="00C6117C"/>
    <w:rsid w:val="00CA5A8C"/>
    <w:rsid w:val="00CD362E"/>
    <w:rsid w:val="00CF161B"/>
    <w:rsid w:val="00D01957"/>
    <w:rsid w:val="00D93286"/>
    <w:rsid w:val="00DB1296"/>
    <w:rsid w:val="00E10110"/>
    <w:rsid w:val="00E402EA"/>
    <w:rsid w:val="00E97904"/>
    <w:rsid w:val="00EA3681"/>
    <w:rsid w:val="00EB1B9E"/>
    <w:rsid w:val="00EC4248"/>
    <w:rsid w:val="00EC6F2C"/>
    <w:rsid w:val="00ED6677"/>
    <w:rsid w:val="00F62B33"/>
    <w:rsid w:val="00FE2661"/>
    <w:rsid w:val="00FF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677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9328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93286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0B0EB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B0EB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B86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261</Words>
  <Characters>1494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общественного обсуждения</dc:title>
  <dc:subject/>
  <dc:creator>Я</dc:creator>
  <cp:keywords/>
  <dc:description/>
  <cp:lastModifiedBy>Валентина Диц</cp:lastModifiedBy>
  <cp:revision>9</cp:revision>
  <cp:lastPrinted>2024-12-02T07:49:00Z</cp:lastPrinted>
  <dcterms:created xsi:type="dcterms:W3CDTF">2026-08-06T10:25:00Z</dcterms:created>
  <dcterms:modified xsi:type="dcterms:W3CDTF">2026-08-06T10:36:00Z</dcterms:modified>
</cp:coreProperties>
</file>